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tbl>
      <w:tblPr>
        <w:tblStyle w:val="GridTable1Light"/>
        <w:tblDescription w:val="Newsletter layout 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tblPr>
      <w:tblGrid>
        <w:gridCol w:w="2880"/>
        <w:gridCol w:w="7920"/>
      </w:tblGrid>
      <w:tr w14:paraId="472FA388" w14:textId="77777777" w:rsidTr="00BD57AF">
        <w:tblPrEx>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tblPrEx>
        <w:trPr>
          <w:trHeight w:hRule="exact" w:val="2736"/>
        </w:trPr>
        <w:tc>
          <w:tcPr>
            <w:tcW w:w="2880" w:type="dxa"/>
            <w:tcMar>
              <w:left w:w="230" w:type="dxa"/>
              <w:bottom w:w="144" w:type="dxa"/>
              <w:right w:w="230" w:type="dxa"/>
            </w:tcMar>
            <w:vAlign w:val="bottom"/>
          </w:tcPr>
          <w:p w:rsidR="00F61E4F" w:rsidRPr="00F61E4F" w:rsidP="00F61E4F" w14:paraId="7D5185A1" w14:textId="55223B59">
            <w:pPr>
              <w:pStyle w:val="Subtitle"/>
              <w:spacing w:line="276" w:lineRule="auto"/>
            </w:pPr>
            <w:r>
              <w:t xml:space="preserve">Term </w:t>
            </w:r>
            <w:r w:rsidR="0014215F">
              <w:t>II</w:t>
            </w:r>
          </w:p>
          <w:p w:rsidR="00E027D4" w:rsidRPr="00F61E4F" w:rsidP="00F61E4F" w14:paraId="3B807331" w14:textId="2DB1F331">
            <w:pPr>
              <w:pStyle w:val="Date"/>
              <w:spacing w:line="276" w:lineRule="auto"/>
            </w:pPr>
            <w:r>
              <w:t>21</w:t>
            </w:r>
            <w:r w:rsidRPr="00A7225D" w:rsidR="00A7225D">
              <w:rPr>
                <w:vertAlign w:val="superscript"/>
              </w:rPr>
              <w:t>st</w:t>
            </w:r>
            <w:r w:rsidR="00A7225D">
              <w:t xml:space="preserve"> </w:t>
            </w:r>
            <w:r w:rsidR="00267197">
              <w:t>September</w:t>
            </w:r>
            <w:r w:rsidR="00A7225D">
              <w:t xml:space="preserve"> 2021</w:t>
            </w:r>
          </w:p>
        </w:tc>
        <w:tc>
          <w:tcPr>
            <w:tcW w:w="7920" w:type="dxa"/>
            <w:shd w:val="clear" w:color="auto" w:fill="6CA800" w:themeFill="accent1"/>
            <w:tcMar>
              <w:left w:w="230" w:type="dxa"/>
              <w:bottom w:w="144" w:type="dxa"/>
              <w:right w:w="230" w:type="dxa"/>
            </w:tcMar>
            <w:vAlign w:val="bottom"/>
          </w:tcPr>
          <w:p w:rsidR="00F61E4F" w:rsidRPr="00F61E4F" w:rsidP="00E027D4" w14:paraId="49CFE276" w14:textId="4BE4FB9C">
            <w:pPr>
              <w:pStyle w:val="Title"/>
            </w:pPr>
            <w:r>
              <w:t>Talent</w:t>
            </w:r>
            <w:r w:rsidR="006B5305">
              <w:t xml:space="preserve"> </w:t>
            </w:r>
            <w:r w:rsidR="0069193A">
              <w:t>E</w:t>
            </w:r>
            <w:r w:rsidR="006B5305">
              <w:t>vent</w:t>
            </w:r>
            <w:r w:rsidR="0069193A">
              <w:t xml:space="preserve"> Parents/Guardians</w:t>
            </w:r>
            <w:r w:rsidR="008D4374">
              <w:t xml:space="preserve"> </w:t>
            </w:r>
            <w:r w:rsidR="0069193A">
              <w:t>N</w:t>
            </w:r>
            <w:r w:rsidR="008D4374">
              <w:t>ewsletter</w:t>
            </w:r>
          </w:p>
        </w:tc>
      </w:tr>
      <w:tr w14:paraId="753ACF68" w14:textId="77777777" w:rsidTr="00BD57AF">
        <w:tblPrEx>
          <w:tblW w:w="5000" w:type="pct"/>
          <w:tblLayout w:type="fixed"/>
          <w:tblCellMar>
            <w:left w:w="0" w:type="dxa"/>
            <w:right w:w="0" w:type="dxa"/>
          </w:tblCellMar>
          <w:tblLook w:val="0600"/>
        </w:tblPrEx>
        <w:trPr>
          <w:trHeight w:hRule="exact" w:val="11232"/>
        </w:trPr>
        <w:tc>
          <w:tcPr>
            <w:tcW w:w="2880" w:type="dxa"/>
            <w:tcMar>
              <w:top w:w="720" w:type="dxa"/>
              <w:left w:w="230" w:type="dxa"/>
              <w:right w:w="230" w:type="dxa"/>
            </w:tcMar>
          </w:tcPr>
          <w:p w:rsidR="00E027D4" w:rsidRPr="00F61E4F" w:rsidP="00F61E4F" w14:paraId="09A16A02" w14:textId="67783429">
            <w:pPr>
              <w:pStyle w:val="Quote"/>
            </w:pPr>
            <w:r>
              <w:rPr>
                <w:noProof/>
              </w:rPr>
              <w:drawing>
                <wp:anchor distT="0" distB="0" distL="114300" distR="114300" simplePos="0" relativeHeight="251658240" behindDoc="0" locked="0" layoutInCell="1" allowOverlap="1">
                  <wp:simplePos x="0" y="0"/>
                  <wp:positionH relativeFrom="column">
                    <wp:posOffset>-145895</wp:posOffset>
                  </wp:positionH>
                  <wp:positionV relativeFrom="paragraph">
                    <wp:posOffset>2996089</wp:posOffset>
                  </wp:positionV>
                  <wp:extent cx="2163596" cy="1478756"/>
                  <wp:effectExtent l="0" t="0" r="8255"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a:stretch>
                            <a:fillRect/>
                          </a:stretch>
                        </pic:blipFill>
                        <pic:spPr>
                          <a:xfrm>
                            <a:off x="0" y="0"/>
                            <a:ext cx="2164346" cy="1479269"/>
                          </a:xfrm>
                          <a:prstGeom prst="rect">
                            <a:avLst/>
                          </a:prstGeom>
                        </pic:spPr>
                      </pic:pic>
                    </a:graphicData>
                  </a:graphic>
                  <wp14:sizeRelH relativeFrom="margin">
                    <wp14:pctWidth>0</wp14:pctWidth>
                  </wp14:sizeRelH>
                  <wp14:sizeRelV relativeFrom="margin">
                    <wp14:pctHeight>0</wp14:pctHeight>
                  </wp14:sizeRelV>
                </wp:anchor>
              </w:drawing>
            </w:r>
            <w:r w:rsidR="00845F2E">
              <w:t>We are glad that you have been supportive to nurture our children on both curriculum and co-curriculum activities thus, enhancing the learning process of the entire students in the school.</w:t>
            </w:r>
          </w:p>
        </w:tc>
        <w:tc>
          <w:tcPr>
            <w:tcW w:w="7920" w:type="dxa"/>
            <w:tcMar>
              <w:top w:w="720" w:type="dxa"/>
            </w:tcMar>
          </w:tcPr>
          <w:p w:rsidR="00E027D4" w:rsidRPr="00F61E4F" w:rsidP="009332B2" w14:paraId="106C7ACA" w14:textId="12A01407">
            <w:pPr>
              <w:pStyle w:val="BlockText"/>
            </w:pPr>
            <w:r>
              <w:t xml:space="preserve">I take this opportunity to welcome </w:t>
            </w:r>
            <w:r w:rsidR="005B7BDF">
              <w:t xml:space="preserve">all our pre-school parents to our school for </w:t>
            </w:r>
            <w:r w:rsidR="007D5D3E">
              <w:t xml:space="preserve">this </w:t>
            </w:r>
            <w:r w:rsidR="003F0E04">
              <w:t>term's</w:t>
            </w:r>
            <w:r w:rsidR="007D5D3E">
              <w:t xml:space="preserve"> </w:t>
            </w:r>
            <w:r w:rsidR="003F0E04">
              <w:t>talents</w:t>
            </w:r>
            <w:r w:rsidR="007D5D3E">
              <w:t xml:space="preserve"> will be held on </w:t>
            </w:r>
            <w:r w:rsidR="00CD323A">
              <w:t>17</w:t>
            </w:r>
            <w:r w:rsidRPr="00CD323A" w:rsidR="00CD323A">
              <w:rPr>
                <w:vertAlign w:val="superscript"/>
              </w:rPr>
              <w:t>th</w:t>
            </w:r>
            <w:r w:rsidR="00CD323A">
              <w:t xml:space="preserve"> October 2021 in our school compound. Our children are preparing effectively to </w:t>
            </w:r>
            <w:r w:rsidR="00A31549">
              <w:t xml:space="preserve">develop key skills in their relevant art activities that </w:t>
            </w:r>
            <w:r w:rsidR="00365030">
              <w:t xml:space="preserve">will account for their performance and competitiveness during the upcoming event. We are glad </w:t>
            </w:r>
            <w:r w:rsidR="0074302A">
              <w:t xml:space="preserve">that you have been supportive to nurture our children on both curriculum and co-curriculum activities </w:t>
            </w:r>
            <w:r w:rsidR="00FC2BAE">
              <w:t xml:space="preserve">thus, enhancing the learning process of the entire students in the school. Therefore, it is </w:t>
            </w:r>
            <w:r w:rsidR="00AF34CE">
              <w:t xml:space="preserve">critical to ensure that each and every one of you are present during the event to allow sufficient </w:t>
            </w:r>
            <w:r w:rsidR="00986345">
              <w:t xml:space="preserve">opportunity for both staff members and parents to </w:t>
            </w:r>
            <w:r w:rsidR="008F69F8">
              <w:t>witness</w:t>
            </w:r>
            <w:r w:rsidR="008F0F43">
              <w:t xml:space="preserve"> the progress of </w:t>
            </w:r>
            <w:r w:rsidR="008F69F8">
              <w:t>our students</w:t>
            </w:r>
            <w:r w:rsidR="008F0F43">
              <w:t xml:space="preserve"> as well as </w:t>
            </w:r>
            <w:r w:rsidR="00EA7D5C">
              <w:t xml:space="preserve">take charge in helping them improve in both academics and co-curriculum activities. </w:t>
            </w:r>
          </w:p>
          <w:p w:rsidR="009332B2" w:rsidRPr="00F61E4F" w:rsidP="009332B2" w14:paraId="2CAF435E" w14:textId="780C93D5">
            <w:pPr>
              <w:pStyle w:val="Heading1"/>
              <w:spacing w:line="276" w:lineRule="auto"/>
              <w:outlineLvl w:val="0"/>
            </w:pPr>
            <w:r>
              <w:t>Parents</w:t>
            </w:r>
            <w:r w:rsidR="003F0E04">
              <w:t xml:space="preserve"> as stakeholders of talent development</w:t>
            </w:r>
          </w:p>
          <w:p w:rsidR="001B346E" w:rsidRPr="00F61E4F" w:rsidP="009332B2" w14:paraId="1B8298C6" w14:textId="167EF57F">
            <w:pPr>
              <w:spacing w:after="160" w:line="276" w:lineRule="auto"/>
            </w:pPr>
            <w:r>
              <w:t xml:space="preserve">As you are aware talents development is one of the key </w:t>
            </w:r>
            <w:r w:rsidR="002415C9">
              <w:t>obligations of the modern learning process it is critical</w:t>
            </w:r>
            <w:r w:rsidR="006E1739">
              <w:t xml:space="preserve"> for every one of us to direct our attention </w:t>
            </w:r>
            <w:r w:rsidR="00151E34">
              <w:t xml:space="preserve">to our children talents development processes </w:t>
            </w:r>
            <w:r w:rsidR="00051493">
              <w:t xml:space="preserve">and through imposing the talents show fair in our school is one of the major steps that we have made towards </w:t>
            </w:r>
            <w:r w:rsidR="002D7EBE">
              <w:t xml:space="preserve">the talent development goal. Moreover, it is important for you as parents to take part in </w:t>
            </w:r>
            <w:r w:rsidR="00707BB2">
              <w:t xml:space="preserve">enhancing your children’s talents development process through resilient participation in the various vital </w:t>
            </w:r>
            <w:r w:rsidR="00D976DC">
              <w:t xml:space="preserve">activities that would improve our student's talents. Further, it is crucial to realize that each student is gifted in a unique way and </w:t>
            </w:r>
            <w:r w:rsidR="00FE414F">
              <w:t xml:space="preserve">requires your vigilant observation and guidance to improve their talents across their </w:t>
            </w:r>
            <w:r w:rsidR="00C05DAE">
              <w:t xml:space="preserve">diverse fields. Therefore, I would call for your tireless support </w:t>
            </w:r>
            <w:r w:rsidR="00C274EC">
              <w:t xml:space="preserve">towards our children's talent growth while at home through availing them with the necessary resources that would contribute to </w:t>
            </w:r>
            <w:r w:rsidR="00C70354">
              <w:t xml:space="preserve">the exclusive development of their talents. </w:t>
            </w:r>
            <w:r w:rsidR="00EA06F9">
              <w:t xml:space="preserve">Similarly, since academics go hand in hand with co-curriculum activities it is important that you </w:t>
            </w:r>
            <w:r w:rsidR="009E57E3">
              <w:t xml:space="preserve">supervise your children to go through assigned homework </w:t>
            </w:r>
            <w:r w:rsidR="00637E14">
              <w:t>to foster smooth progress of the students in the curriculum sector as well.</w:t>
            </w:r>
            <w:r w:rsidR="00612EC0">
              <w:t xml:space="preserve"> Currently, the school is in need of </w:t>
            </w:r>
            <w:r w:rsidR="00CF7739">
              <w:t xml:space="preserve">more co-curriculum activities facilities and it would be critical for you to </w:t>
            </w:r>
            <w:r w:rsidR="000609AF">
              <w:t xml:space="preserve">attend the function and embrace the obligatory duty of </w:t>
            </w:r>
            <w:r w:rsidR="00953BE1">
              <w:t xml:space="preserve">providing the necessary financial support that would find the acquisition of the needed </w:t>
            </w:r>
            <w:r>
              <w:t>facilities.</w:t>
            </w:r>
            <w:r w:rsidR="00327F72">
              <w:t xml:space="preserve"> </w:t>
            </w:r>
          </w:p>
          <w:p w:rsidR="009332B2" w:rsidRPr="00F61E4F" w:rsidP="009332B2" w14:paraId="685D628A" w14:textId="06559598">
            <w:pPr>
              <w:spacing w:after="160" w:line="276" w:lineRule="auto"/>
            </w:pPr>
          </w:p>
          <w:p w:rsidR="006B7A95" w:rsidP="009332B2" w14:paraId="2912C959" w14:textId="77777777">
            <w:pPr>
              <w:spacing w:after="160" w:line="276" w:lineRule="auto"/>
            </w:pPr>
          </w:p>
          <w:p w:rsidR="00CD28AC" w:rsidP="009332B2" w14:paraId="733E505A" w14:textId="22B81512">
            <w:pPr>
              <w:spacing w:after="160" w:line="276" w:lineRule="auto"/>
            </w:pPr>
            <w:sdt>
              <w:sdtPr>
                <w:alias w:val="Enter Sender City, ST ZIP Code:"/>
                <w:tag w:val="Enter Sender City, ST ZIP Code:"/>
                <w:id w:val="1533309857"/>
                <w:placeholder>
                  <w:docPart w:val="F6FD46C014CB0E439CB88DC8FDF430E3"/>
                </w:placeholder>
                <w:showingPlcHdr/>
                <w:dataBinding w:prefixMappings="xmlns:ns0='http://purl.org/dc/elements/1.1/' xmlns:ns1='http://schemas.openxmlformats.org/package/2006/metadata/core-properties' " w:xpath="/ns1:coreProperties[1]/ns1:keywords[1]" w:storeItemID="{6C3C8BC8-F283-45AE-878A-BAB7291924A1}"/>
                <w:text w:multiLine="1"/>
                <w15:appearance w15:val="hidden"/>
              </w:sdtPr>
              <w:sdtContent>
                <w:r w:rsidRPr="00F61E4F">
                  <w:t>City, ST ZIP</w:t>
                </w:r>
                <w:r>
                  <w:t xml:space="preserve"> Code</w:t>
                </w:r>
              </w:sdtContent>
            </w:sdt>
          </w:p>
          <w:p w:rsidR="00CD28AC" w:rsidP="009332B2" w14:paraId="0BEEAADD" w14:textId="77777777">
            <w:pPr>
              <w:spacing w:after="160" w:line="276" w:lineRule="auto"/>
            </w:pPr>
          </w:p>
          <w:p w:rsidR="00CD28AC" w:rsidP="009332B2" w14:paraId="31278117" w14:textId="77777777">
            <w:pPr>
              <w:spacing w:after="160" w:line="276" w:lineRule="auto"/>
            </w:pPr>
          </w:p>
          <w:p w:rsidR="00CD28AC" w:rsidP="009332B2" w14:paraId="58C64029" w14:textId="77777777">
            <w:pPr>
              <w:spacing w:after="160" w:line="276" w:lineRule="auto"/>
            </w:pPr>
          </w:p>
          <w:p w:rsidR="00CD28AC" w:rsidP="009332B2" w14:paraId="138625A7" w14:textId="77777777">
            <w:pPr>
              <w:spacing w:after="160" w:line="276" w:lineRule="auto"/>
            </w:pPr>
          </w:p>
          <w:p w:rsidR="00CD28AC" w:rsidP="009332B2" w14:paraId="0C3D42A4" w14:textId="77777777">
            <w:pPr>
              <w:spacing w:after="160" w:line="276" w:lineRule="auto"/>
            </w:pPr>
          </w:p>
          <w:p w:rsidR="00CD28AC" w:rsidP="009332B2" w14:paraId="12F6B345" w14:textId="77777777">
            <w:pPr>
              <w:spacing w:after="160" w:line="276" w:lineRule="auto"/>
            </w:pPr>
          </w:p>
          <w:p w:rsidR="00CD28AC" w:rsidP="009332B2" w14:paraId="73FD8ED3" w14:textId="77777777">
            <w:pPr>
              <w:spacing w:after="160" w:line="276" w:lineRule="auto"/>
            </w:pPr>
          </w:p>
          <w:p w:rsidR="00CD28AC" w:rsidP="009332B2" w14:paraId="4E9F3471" w14:textId="77777777">
            <w:pPr>
              <w:spacing w:after="160" w:line="276" w:lineRule="auto"/>
            </w:pPr>
          </w:p>
          <w:p w:rsidR="00CD28AC" w:rsidRPr="00F61E4F" w:rsidP="009332B2" w14:paraId="619A3D9E" w14:textId="615D2D49">
            <w:pPr>
              <w:spacing w:after="160" w:line="276" w:lineRule="auto"/>
            </w:pPr>
          </w:p>
        </w:tc>
      </w:tr>
      <w:tr w14:paraId="00B7F92D" w14:textId="77777777" w:rsidTr="00BD57AF">
        <w:tblPrEx>
          <w:tblW w:w="5000" w:type="pct"/>
          <w:tblLayout w:type="fixed"/>
          <w:tblCellMar>
            <w:left w:w="0" w:type="dxa"/>
            <w:right w:w="0" w:type="dxa"/>
          </w:tblCellMar>
          <w:tblLook w:val="0600"/>
        </w:tblPrEx>
        <w:trPr>
          <w:trHeight w:hRule="exact" w:val="7056"/>
        </w:trPr>
        <w:tc>
          <w:tcPr>
            <w:tcW w:w="2880" w:type="dxa"/>
            <w:tcBorders>
              <w:bottom w:val="single" w:sz="24" w:space="0" w:color="323948" w:themeColor="text2" w:themeTint="E6"/>
            </w:tcBorders>
            <w:tcMar>
              <w:top w:w="0" w:type="dxa"/>
              <w:left w:w="230" w:type="dxa"/>
              <w:bottom w:w="144" w:type="dxa"/>
              <w:right w:w="230" w:type="dxa"/>
            </w:tcMar>
          </w:tcPr>
          <w:p w:rsidR="009332B2" w:rsidRPr="00F61E4F" w:rsidP="00F61E4F" w14:paraId="6C33B008" w14:textId="4B282A05">
            <w:pPr>
              <w:pStyle w:val="Quote"/>
            </w:pPr>
            <w:r>
              <w:rPr>
                <w:noProof/>
              </w:rPr>
              <w:drawing>
                <wp:anchor distT="0" distB="0" distL="114300" distR="114300" simplePos="0" relativeHeight="251659264" behindDoc="0" locked="0" layoutInCell="1" allowOverlap="1">
                  <wp:simplePos x="0" y="0"/>
                  <wp:positionH relativeFrom="column">
                    <wp:posOffset>-71438</wp:posOffset>
                  </wp:positionH>
                  <wp:positionV relativeFrom="paragraph">
                    <wp:posOffset>318</wp:posOffset>
                  </wp:positionV>
                  <wp:extent cx="1536700" cy="1152525"/>
                  <wp:effectExtent l="0" t="0" r="635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Id6"/>
                          <a:stretch>
                            <a:fillRect/>
                          </a:stretch>
                        </pic:blipFill>
                        <pic:spPr>
                          <a:xfrm>
                            <a:off x="0" y="0"/>
                            <a:ext cx="1536700" cy="1152525"/>
                          </a:xfrm>
                          <a:prstGeom prst="rect">
                            <a:avLst/>
                          </a:prstGeom>
                        </pic:spPr>
                      </pic:pic>
                    </a:graphicData>
                  </a:graphic>
                </wp:anchor>
              </w:drawing>
            </w:r>
            <w:r w:rsidR="0038598D">
              <w:t>Moreover, co-curriculum activities are essential not only for our kids future but also for the healthy development of the students; thus, as parents, you are required to address this unique need by exposing your children to the available talent development resources such as games kits and art necessities to foster effective development of our children.</w:t>
            </w:r>
          </w:p>
        </w:tc>
        <w:tc>
          <w:tcPr>
            <w:tcW w:w="7920" w:type="dxa"/>
            <w:tcBorders>
              <w:bottom w:val="single" w:sz="24" w:space="0" w:color="323948" w:themeColor="text2" w:themeTint="E6"/>
            </w:tcBorders>
            <w:tcMar>
              <w:top w:w="0" w:type="dxa"/>
              <w:bottom w:w="144" w:type="dxa"/>
            </w:tcMar>
          </w:tcPr>
          <w:p w:rsidR="009332B2" w:rsidRPr="00F61E4F" w:rsidP="009332B2" w14:paraId="15F50870" w14:textId="23460BEA">
            <w:pPr>
              <w:spacing w:after="160" w:line="276" w:lineRule="auto"/>
            </w:pPr>
          </w:p>
          <w:p w:rsidR="009332B2" w:rsidP="000A0728" w14:paraId="5F9FAD00" w14:textId="178509BA">
            <w:pPr>
              <w:pStyle w:val="Heading1"/>
              <w:spacing w:line="276" w:lineRule="auto"/>
              <w:outlineLvl w:val="0"/>
            </w:pPr>
            <w:r>
              <w:t>Students development resources</w:t>
            </w:r>
          </w:p>
          <w:p w:rsidR="000A0728" w:rsidRPr="000A0728" w:rsidP="000A0728" w14:paraId="65D2E8AE" w14:textId="18AD6934">
            <w:r>
              <w:t xml:space="preserve"> I would like to bring to your attention the necessity for students' development resources that would foster better development for </w:t>
            </w:r>
            <w:r w:rsidR="00CB3DD9">
              <w:t xml:space="preserve">our young </w:t>
            </w:r>
            <w:r w:rsidR="00BD0588">
              <w:t xml:space="preserve">children and call for your resilient </w:t>
            </w:r>
            <w:r w:rsidR="00E406B8">
              <w:t xml:space="preserve">commitment to make use of the available resources in our modern society. </w:t>
            </w:r>
            <w:r w:rsidR="00116E30">
              <w:t xml:space="preserve">Firstly, </w:t>
            </w:r>
            <w:r w:rsidR="00207581">
              <w:t xml:space="preserve">schools provide a basic framework for students teaching and learning thus, it is important </w:t>
            </w:r>
            <w:r w:rsidR="00210245">
              <w:t xml:space="preserve">for every parent to provide </w:t>
            </w:r>
            <w:r w:rsidR="000E27C1">
              <w:t xml:space="preserve">extra learning materials for the students. Moreover, co-curriculum activities are essential not only for our kids future but also for </w:t>
            </w:r>
            <w:r w:rsidR="00CE0BF5">
              <w:t xml:space="preserve">the healthy development of the students; thus, as parents, you are </w:t>
            </w:r>
            <w:r w:rsidR="00212C38">
              <w:t xml:space="preserve">required to address this unique need by </w:t>
            </w:r>
            <w:r w:rsidR="00921A32">
              <w:t xml:space="preserve">exposing your children to the available talent development resources such as </w:t>
            </w:r>
            <w:r w:rsidR="006A7439">
              <w:t xml:space="preserve">games kits and art necessities to foster effective development of our children. </w:t>
            </w:r>
            <w:r w:rsidR="00B2320C">
              <w:t xml:space="preserve">Similarly, more diverse options ought to be ventured to enhance the efficient </w:t>
            </w:r>
            <w:r w:rsidR="00210726">
              <w:t>achievement of flexible talents skills development.</w:t>
            </w:r>
            <w:r w:rsidR="000F7F41">
              <w:t xml:space="preserve"> Similarly, we ought to consider availing our children a more conducive </w:t>
            </w:r>
            <w:r w:rsidR="0009358E">
              <w:t xml:space="preserve">environment through nurturing </w:t>
            </w:r>
            <w:r w:rsidR="009D7C29">
              <w:t xml:space="preserve">their psychological wellness through availing them sufficient time for the growth of </w:t>
            </w:r>
            <w:r w:rsidR="007C7F83">
              <w:t xml:space="preserve">better social traits as well as the realization of their </w:t>
            </w:r>
            <w:r w:rsidR="004A270E">
              <w:t xml:space="preserve">unique characteristics as human beings. </w:t>
            </w:r>
            <w:r w:rsidR="00DA246C">
              <w:t xml:space="preserve">Additionally, </w:t>
            </w:r>
            <w:r w:rsidR="00F01328">
              <w:t xml:space="preserve">cultivating proper </w:t>
            </w:r>
            <w:r w:rsidR="00EC3C12">
              <w:t>peer social</w:t>
            </w:r>
            <w:r w:rsidR="00F01328">
              <w:t xml:space="preserve"> relationship between </w:t>
            </w:r>
            <w:r w:rsidR="00EC3C12">
              <w:t xml:space="preserve">students </w:t>
            </w:r>
            <w:r w:rsidR="001312C1">
              <w:t xml:space="preserve">would call for similar understanding and </w:t>
            </w:r>
            <w:r w:rsidR="00DA623D">
              <w:t>relationships and understanding among you parents.</w:t>
            </w:r>
          </w:p>
          <w:p w:rsidR="009332B2" w:rsidP="009332B2" w14:paraId="0BBCCD38" w14:textId="4FA9A9BC">
            <w:pPr>
              <w:pStyle w:val="Heading1"/>
              <w:spacing w:line="276" w:lineRule="auto"/>
              <w:outlineLvl w:val="0"/>
            </w:pPr>
            <w:r>
              <w:t>Community resources for students development resources</w:t>
            </w:r>
          </w:p>
          <w:p w:rsidR="00DA623D" w:rsidP="00DA623D" w14:paraId="3AE173D4" w14:textId="0E43F5BD">
            <w:r>
              <w:t xml:space="preserve">Finally, it would be vital to inform you on the available resources that can enhance our children's development in both academics and co-curriculum activities </w:t>
            </w:r>
            <w:r w:rsidR="00903654">
              <w:t>in our community</w:t>
            </w:r>
            <w:r w:rsidR="001238F7">
              <w:t xml:space="preserve">; thus enabling you to </w:t>
            </w:r>
            <w:r w:rsidR="00271667">
              <w:t xml:space="preserve">acquire relevant services suitable for the proper growth and development of our children. </w:t>
            </w:r>
            <w:r w:rsidR="00C91FB3">
              <w:t xml:space="preserve">Currently, there is a resourceful public library in our city where you can expose </w:t>
            </w:r>
            <w:r w:rsidR="00413A91">
              <w:t xml:space="preserve">your children to access relevant learning materials. Moreover, there are many book stores across the </w:t>
            </w:r>
            <w:r w:rsidR="00813541">
              <w:t xml:space="preserve">city where you can purchase not only school-recommended </w:t>
            </w:r>
            <w:r w:rsidR="003E57CD">
              <w:t xml:space="preserve">learning materials but also co-curriculum guide books for your kids. Similarly, hiring private tutors to </w:t>
            </w:r>
            <w:r w:rsidR="00CD28AC">
              <w:t>assist your children while at home is another resource you can take advantage of.</w:t>
            </w:r>
          </w:p>
          <w:p w:rsidR="001238F7" w:rsidP="00DA623D" w14:paraId="60A935CE" w14:textId="56820AAF"/>
          <w:p w:rsidR="001238F7" w:rsidP="00DA623D" w14:paraId="55E0B629" w14:textId="28B933E3"/>
          <w:p w:rsidR="001238F7" w:rsidRPr="00DA623D" w:rsidP="00DA623D" w14:paraId="64086201" w14:textId="77777777"/>
          <w:p w:rsidR="00CE389F" w:rsidRPr="00F61E4F" w:rsidP="00CE389F" w14:paraId="65198641" w14:textId="4D476DE9">
            <w:pPr>
              <w:pStyle w:val="ContactInfo"/>
              <w:spacing w:line="276" w:lineRule="auto"/>
            </w:pPr>
            <w:sdt>
              <w:sdtPr>
                <w:alias w:val="Street Address"/>
                <w:tag w:val="Street Address"/>
                <w:id w:val="-126087081"/>
                <w:placeholder>
                  <w:docPart w:val="87F3CA11C86B7744923F181FF51AF6D0"/>
                </w:placeholder>
                <w:dataBinding w:prefixMappings="xmlns:ns0='http://schemas.microsoft.com/office/2006/coverPageProps' " w:xpath="/ns0:CoverPageProperties[1]/ns0:CompanyAddress[1]" w:storeItemID="{55AF091B-3C7A-41E3-B477-F2FDAA23CFDA}"/>
                <w:text w:multiLine="1"/>
                <w15:appearance w15:val="hidden"/>
              </w:sdtPr>
              <w:sdtContent>
                <w:r>
                  <w:t>Lakeview street</w:t>
                </w:r>
              </w:sdtContent>
            </w:sdt>
            <w:r w:rsidRPr="00F61E4F">
              <w:t xml:space="preserve"> | </w:t>
            </w:r>
            <w:sdt>
              <w:sdtPr>
                <w:alias w:val="City, ST ZIP"/>
                <w:tag w:val="City, ST ZIP"/>
                <w:id w:val="817695236"/>
                <w:placeholder>
                  <w:docPart w:val="8BACC440EFB57F4B8B79F4222196F0F0"/>
                </w:placeholder>
                <w:showingPlcHdr/>
                <w:dataBinding w:prefixMappings="xmlns:ns0='http://purl.org/dc/elements/1.1/' xmlns:ns1='http://schemas.openxmlformats.org/package/2006/metadata/core-properties' " w:xpath="/ns1:coreProperties[1]/ns1:keywords[1]" w:storeItemID="{6C3C8BC8-F283-45AE-878A-BAB7291924A1}"/>
                <w:text w:multiLine="1"/>
                <w15:appearance w15:val="hidden"/>
              </w:sdtPr>
              <w:sdtContent>
                <w:r w:rsidRPr="00F61E4F">
                  <w:t>City, ST ZIP</w:t>
                </w:r>
              </w:sdtContent>
            </w:sdt>
          </w:p>
          <w:p w:rsidR="00CE389F" w:rsidRPr="00F61E4F" w:rsidP="00CE389F" w14:textId="4D476DE9">
            <w:pPr>
              <w:pStyle w:val="ContactInfo"/>
              <w:spacing w:line="276" w:lineRule="auto"/>
            </w:pPr>
            <w:r>
              <w:t>Philadelphia,</w:t>
            </w:r>
          </w:p>
          <w:p w:rsidR="00CE389F" w:rsidRPr="00F61E4F" w:rsidP="00CE389F" w14:textId="4D476DE9">
            <w:pPr>
              <w:pStyle w:val="ContactInfo"/>
              <w:spacing w:line="276" w:lineRule="auto"/>
            </w:pPr>
            <w:r>
              <w:t>Pennsylvania, US.</w:t>
            </w:r>
          </w:p>
          <w:p w:rsidR="006B7A95" w:rsidRPr="00F61E4F" w:rsidP="00CE389F" w14:paraId="1F404C33" w14:textId="77777777">
            <w:pPr>
              <w:pStyle w:val="ContactInfo"/>
              <w:spacing w:line="276" w:lineRule="auto"/>
            </w:pPr>
            <w:sdt>
              <w:sdtPr>
                <w:id w:val="-1778626863"/>
                <w:placeholder>
                  <w:docPart w:val="AC279BF8BEFC304AACA2BF26587252E9"/>
                </w:placeholder>
                <w:showingPlcHdr/>
                <w:richText/>
                <w:temporary/>
                <w15:appearance w15:val="hidden"/>
              </w:sdtPr>
              <w:sdtContent>
                <w:r w:rsidRPr="00F61E4F" w:rsidR="009332B2">
                  <w:t>Telephone</w:t>
                </w:r>
              </w:sdtContent>
            </w:sdt>
            <w:r w:rsidRPr="00F61E4F" w:rsidR="00F61E4F">
              <w:t xml:space="preserve"> | </w:t>
            </w:r>
            <w:sdt>
              <w:sdtPr>
                <w:id w:val="-1628150731"/>
                <w:placeholder>
                  <w:docPart w:val="1A4D41B42F21024897F074ABE7DF5DE8"/>
                </w:placeholder>
                <w:showingPlcHdr/>
                <w:richText/>
                <w:temporary/>
                <w15:appearance w15:val="hidden"/>
              </w:sdtPr>
              <w:sdtContent>
                <w:r w:rsidRPr="00F61E4F" w:rsidR="00F61E4F">
                  <w:t>Email</w:t>
                </w:r>
              </w:sdtContent>
            </w:sdt>
          </w:p>
        </w:tc>
      </w:tr>
      <w:tr w14:paraId="404DAA4B" w14:textId="77777777" w:rsidTr="00BD57AF">
        <w:tblPrEx>
          <w:tblW w:w="5000" w:type="pct"/>
          <w:tblLayout w:type="fixed"/>
          <w:tblCellMar>
            <w:left w:w="0" w:type="dxa"/>
            <w:right w:w="0" w:type="dxa"/>
          </w:tblCellMar>
          <w:tblLook w:val="0600"/>
        </w:tblPrEx>
        <w:tc>
          <w:tcPr>
            <w:tcW w:w="2880" w:type="dxa"/>
            <w:tcBorders>
              <w:top w:val="single" w:sz="24" w:space="0" w:color="323948" w:themeColor="text2" w:themeTint="E6"/>
            </w:tcBorders>
            <w:tcMar>
              <w:top w:w="360" w:type="dxa"/>
            </w:tcMar>
          </w:tcPr>
          <w:p w:rsidR="00F61E4F" w:rsidRPr="00F61E4F" w:rsidP="00C83022" w14:paraId="2CDEF31D" w14:textId="2F63C470">
            <w:pPr>
              <w:pStyle w:val="Company"/>
              <w:spacing w:line="276" w:lineRule="auto"/>
            </w:pPr>
            <w:r>
              <w:t>Starlit group of schools</w:t>
            </w:r>
          </w:p>
          <w:sdt>
            <w:sdtPr>
              <w:alias w:val="Enter Sender Street Address:"/>
              <w:tag w:val="Enter Sender Street Address:"/>
              <w:id w:val="-1131783308"/>
              <w:placeholder>
                <w:docPart w:val="D809B9762E8A234CAA2E61CD62387ADC"/>
              </w:placeholder>
              <w:dataBinding w:prefixMappings="xmlns:ns0='http://schemas.microsoft.com/office/2006/coverPageProps' " w:xpath="/ns0:CoverPageProperties[1]/ns0:CompanyAddress[1]" w:storeItemID="{55AF091B-3C7A-41E3-B477-F2FDAA23CFDA}"/>
              <w:text w:multiLine="1"/>
              <w15:appearance w15:val="hidden"/>
            </w:sdtPr>
            <w:sdtContent>
              <w:p w:rsidR="008B56A9" w:rsidP="00CE389F" w14:paraId="2D5EEEE7" w14:textId="4B9BA160">
                <w:pPr>
                  <w:pStyle w:val="ContactInfo"/>
                  <w:spacing w:line="276" w:lineRule="auto"/>
                </w:pPr>
                <w:r>
                  <w:t>Lakeview street</w:t>
                </w:r>
              </w:p>
              <w:p w:rsidR="008B56A9" w:rsidP="00CE389F" w14:textId="4B9BA160">
                <w:pPr>
                  <w:pStyle w:val="ContactInfo"/>
                  <w:spacing w:line="276" w:lineRule="auto"/>
                </w:pPr>
                <w:r>
                  <w:t>Philadelphia,</w:t>
                </w:r>
              </w:p>
              <w:p w:rsidR="008B56A9" w:rsidP="00CE389F" w14:textId="4B9BA160">
                <w:pPr>
                  <w:pStyle w:val="ContactInfo"/>
                  <w:spacing w:line="276" w:lineRule="auto"/>
                </w:pPr>
                <w:r>
                  <w:t>Pennsylvania, US.</w:t>
                </w:r>
              </w:p>
              <w:p w:rsidR="008B56A9" w:rsidP="00CE389F" w14:paraId="2C8AC2A2" w14:textId="5B001565">
                <w:pPr>
                  <w:pStyle w:val="ContactInfo"/>
                  <w:spacing w:line="276" w:lineRule="auto"/>
                </w:pPr>
              </w:p>
              <w:p w:rsidR="00CE389F" w:rsidRPr="00F61E4F" w:rsidP="00CE389F" w14:paraId="0021691F" w14:textId="6FDBED02">
                <w:pPr>
                  <w:pStyle w:val="ContactInfo"/>
                  <w:spacing w:line="276" w:lineRule="auto"/>
                </w:pPr>
              </w:p>
            </w:sdtContent>
          </w:sdt>
          <w:p w:rsidR="00F61E4F" w:rsidRPr="00F61E4F" w:rsidP="00CE389F" w14:paraId="1CCA711D" w14:textId="3114956F">
            <w:pPr>
              <w:pStyle w:val="ContactInfo"/>
              <w:spacing w:line="276" w:lineRule="auto"/>
            </w:pPr>
          </w:p>
        </w:tc>
        <w:tc>
          <w:tcPr>
            <w:tcW w:w="7920" w:type="dxa"/>
            <w:tcBorders>
              <w:top w:val="single" w:sz="24" w:space="0" w:color="323948" w:themeColor="text2" w:themeTint="E6"/>
            </w:tcBorders>
            <w:tcMar>
              <w:top w:w="360" w:type="dxa"/>
            </w:tcMar>
          </w:tcPr>
          <w:p w:rsidR="00E027D4" w:rsidP="008D00CE" w14:paraId="6DA3E176" w14:textId="48504F9F">
            <w:pPr>
              <w:pStyle w:val="Recipient"/>
              <w:spacing w:line="276" w:lineRule="auto"/>
            </w:pPr>
            <w:r>
              <w:t>Pre-school parents/guardians</w:t>
            </w:r>
          </w:p>
          <w:p w:rsidR="008B56A9" w:rsidRPr="008B56A9" w:rsidP="008B56A9" w14:paraId="4C0B67A5" w14:textId="1AF2A496">
            <w:pPr>
              <w:pStyle w:val="ContactInfo"/>
            </w:pPr>
            <w:r>
              <w:t>Philadelphia,</w:t>
            </w:r>
          </w:p>
          <w:p w:rsidR="008D00CE" w:rsidRPr="008D00CE" w:rsidP="008D00CE" w14:paraId="2D91754C" w14:textId="247EE595">
            <w:pPr>
              <w:pStyle w:val="ContactInfo"/>
            </w:pPr>
            <w:r>
              <w:t>Pennsylvania, US.</w:t>
            </w:r>
          </w:p>
        </w:tc>
      </w:tr>
    </w:tbl>
    <w:p w:rsidR="002C74C0" w:rsidRPr="00F61E4F" w:rsidP="009332B2" w14:paraId="7E8AD63C" w14:textId="77777777">
      <w:pPr>
        <w:pStyle w:val="NoSpacing"/>
      </w:pPr>
    </w:p>
    <w:sectPr w:rsidSect="00BD57AF">
      <w:headerReference w:type="default" r:id="rId7"/>
      <w:pgSz w:w="12240" w:h="15840"/>
      <w:pgMar w:top="1008" w:right="720" w:bottom="720" w:left="720" w:header="432"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1716089"/>
      <w:docPartObj>
        <w:docPartGallery w:val="Page Numbers (Top of Page)"/>
        <w:docPartUnique/>
      </w:docPartObj>
    </w:sdtPr>
    <w:sdtEndPr>
      <w:rPr>
        <w:noProof/>
      </w:rPr>
    </w:sdtEndPr>
    <w:sdtContent>
      <w:p w:rsidR="00BD57AF" w:rsidP="00BD57AF" w14:paraId="227EFFD0" w14:textId="77777777">
        <w:pPr>
          <w:pStyle w:val="Header"/>
        </w:pPr>
        <w:r>
          <w:fldChar w:fldCharType="begin"/>
        </w:r>
        <w:r>
          <w:instrText xml:space="preserve"> PAGE   \* MERGEFORMAT </w:instrText>
        </w:r>
        <w:r>
          <w:fldChar w:fldCharType="separate"/>
        </w:r>
        <w:r w:rsidR="00CE389F">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1F3"/>
    <w:rsid w:val="00045242"/>
    <w:rsid w:val="00051493"/>
    <w:rsid w:val="000609AF"/>
    <w:rsid w:val="0009358E"/>
    <w:rsid w:val="000A0728"/>
    <w:rsid w:val="000E27C1"/>
    <w:rsid w:val="000F7F41"/>
    <w:rsid w:val="00116E30"/>
    <w:rsid w:val="001238F7"/>
    <w:rsid w:val="001312C1"/>
    <w:rsid w:val="00141679"/>
    <w:rsid w:val="0014215F"/>
    <w:rsid w:val="00151E34"/>
    <w:rsid w:val="001B346E"/>
    <w:rsid w:val="00207581"/>
    <w:rsid w:val="00210245"/>
    <w:rsid w:val="00210726"/>
    <w:rsid w:val="00212C38"/>
    <w:rsid w:val="002415C9"/>
    <w:rsid w:val="00266FCB"/>
    <w:rsid w:val="00267197"/>
    <w:rsid w:val="00271667"/>
    <w:rsid w:val="00293B83"/>
    <w:rsid w:val="002967BB"/>
    <w:rsid w:val="002A5C5C"/>
    <w:rsid w:val="002C3F30"/>
    <w:rsid w:val="002C74C0"/>
    <w:rsid w:val="002C7AB2"/>
    <w:rsid w:val="002D7EBE"/>
    <w:rsid w:val="00320B81"/>
    <w:rsid w:val="00327F72"/>
    <w:rsid w:val="00344343"/>
    <w:rsid w:val="00365030"/>
    <w:rsid w:val="0038598D"/>
    <w:rsid w:val="003A0A22"/>
    <w:rsid w:val="003E57CD"/>
    <w:rsid w:val="003F0E04"/>
    <w:rsid w:val="00413A91"/>
    <w:rsid w:val="00436E26"/>
    <w:rsid w:val="00464029"/>
    <w:rsid w:val="004A270E"/>
    <w:rsid w:val="005676D1"/>
    <w:rsid w:val="005A46D4"/>
    <w:rsid w:val="005B7BDF"/>
    <w:rsid w:val="00612EC0"/>
    <w:rsid w:val="00637E14"/>
    <w:rsid w:val="0064177B"/>
    <w:rsid w:val="0066093B"/>
    <w:rsid w:val="0069193A"/>
    <w:rsid w:val="00696F47"/>
    <w:rsid w:val="006A3CE7"/>
    <w:rsid w:val="006A7439"/>
    <w:rsid w:val="006B5305"/>
    <w:rsid w:val="006B7A95"/>
    <w:rsid w:val="006C1650"/>
    <w:rsid w:val="006E1739"/>
    <w:rsid w:val="006F5FE4"/>
    <w:rsid w:val="00707BB2"/>
    <w:rsid w:val="0071268D"/>
    <w:rsid w:val="0074302A"/>
    <w:rsid w:val="007815D4"/>
    <w:rsid w:val="007875C6"/>
    <w:rsid w:val="007A7420"/>
    <w:rsid w:val="007C7F83"/>
    <w:rsid w:val="007D5D3E"/>
    <w:rsid w:val="007E115C"/>
    <w:rsid w:val="00813541"/>
    <w:rsid w:val="00845F2E"/>
    <w:rsid w:val="00854EB8"/>
    <w:rsid w:val="008B56A9"/>
    <w:rsid w:val="008D00CE"/>
    <w:rsid w:val="008D4374"/>
    <w:rsid w:val="008E1DBB"/>
    <w:rsid w:val="008F0F43"/>
    <w:rsid w:val="008F69F8"/>
    <w:rsid w:val="00900665"/>
    <w:rsid w:val="00903654"/>
    <w:rsid w:val="00921A32"/>
    <w:rsid w:val="009332B2"/>
    <w:rsid w:val="00953BE1"/>
    <w:rsid w:val="00986345"/>
    <w:rsid w:val="00990531"/>
    <w:rsid w:val="009D7C29"/>
    <w:rsid w:val="009E57E3"/>
    <w:rsid w:val="00A31549"/>
    <w:rsid w:val="00A7225D"/>
    <w:rsid w:val="00A9446B"/>
    <w:rsid w:val="00AC6618"/>
    <w:rsid w:val="00AF34CE"/>
    <w:rsid w:val="00B2320C"/>
    <w:rsid w:val="00B43807"/>
    <w:rsid w:val="00B5054A"/>
    <w:rsid w:val="00B767C1"/>
    <w:rsid w:val="00BC7264"/>
    <w:rsid w:val="00BD0588"/>
    <w:rsid w:val="00BD57AF"/>
    <w:rsid w:val="00C05DAE"/>
    <w:rsid w:val="00C274EC"/>
    <w:rsid w:val="00C70354"/>
    <w:rsid w:val="00C83022"/>
    <w:rsid w:val="00C91FB3"/>
    <w:rsid w:val="00CB3DD9"/>
    <w:rsid w:val="00CD28AC"/>
    <w:rsid w:val="00CD323A"/>
    <w:rsid w:val="00CE0BF5"/>
    <w:rsid w:val="00CE389F"/>
    <w:rsid w:val="00CF7739"/>
    <w:rsid w:val="00D34887"/>
    <w:rsid w:val="00D976DC"/>
    <w:rsid w:val="00DA246C"/>
    <w:rsid w:val="00DA623D"/>
    <w:rsid w:val="00DB7F8E"/>
    <w:rsid w:val="00DF494E"/>
    <w:rsid w:val="00E027D4"/>
    <w:rsid w:val="00E16B6D"/>
    <w:rsid w:val="00E21B37"/>
    <w:rsid w:val="00E406B8"/>
    <w:rsid w:val="00E52D1C"/>
    <w:rsid w:val="00E821F3"/>
    <w:rsid w:val="00EA06F9"/>
    <w:rsid w:val="00EA0874"/>
    <w:rsid w:val="00EA7D5C"/>
    <w:rsid w:val="00EC3C12"/>
    <w:rsid w:val="00EE703F"/>
    <w:rsid w:val="00F01328"/>
    <w:rsid w:val="00F07C20"/>
    <w:rsid w:val="00F61E4F"/>
    <w:rsid w:val="00FA2629"/>
    <w:rsid w:val="00FB09BC"/>
    <w:rsid w:val="00FC2BAE"/>
    <w:rsid w:val="00FE41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E8F7A54"/>
  <w15:chartTrackingRefBased/>
  <w15:docId w15:val="{2D0C2ADB-960D-954B-8870-4D8409FC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23948" w:themeColor="text2" w:themeTint="E6"/>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242"/>
  </w:style>
  <w:style w:type="paragraph" w:styleId="Heading1">
    <w:name w:val="heading 1"/>
    <w:basedOn w:val="Normal"/>
    <w:next w:val="Normal"/>
    <w:link w:val="Heading1Char"/>
    <w:uiPriority w:val="9"/>
    <w:qFormat/>
    <w:rsid w:val="00E027D4"/>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Heading2">
    <w:name w:val="heading 2"/>
    <w:basedOn w:val="Normal"/>
    <w:next w:val="Normal"/>
    <w:link w:val="Heading2Char"/>
    <w:uiPriority w:val="9"/>
    <w:unhideWhenUsed/>
    <w:qFormat/>
    <w:rsid w:val="00E027D4"/>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2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E027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lockText">
    <w:name w:val="Block Text"/>
    <w:basedOn w:val="Normal"/>
    <w:uiPriority w:val="5"/>
    <w:unhideWhenUsed/>
    <w:qFormat/>
    <w:rsid w:val="00E027D4"/>
    <w:pPr>
      <w:spacing w:after="380" w:line="326" w:lineRule="auto"/>
    </w:pPr>
    <w:rPr>
      <w:rFonts w:eastAsiaTheme="minorEastAsia"/>
      <w:iCs/>
      <w:sz w:val="28"/>
    </w:rPr>
  </w:style>
  <w:style w:type="paragraph" w:customStyle="1" w:styleId="Company">
    <w:name w:val="Company"/>
    <w:basedOn w:val="Normal"/>
    <w:uiPriority w:val="11"/>
    <w:qFormat/>
    <w:rsid w:val="00B5054A"/>
    <w:pPr>
      <w:spacing w:after="0"/>
    </w:pPr>
    <w:rPr>
      <w:b/>
      <w:color w:val="6CA800" w:themeColor="accent1"/>
      <w:sz w:val="36"/>
    </w:rPr>
  </w:style>
  <w:style w:type="paragraph" w:customStyle="1" w:styleId="ContactInfo">
    <w:name w:val="Contact Info"/>
    <w:basedOn w:val="Normal"/>
    <w:uiPriority w:val="10"/>
    <w:qFormat/>
    <w:rsid w:val="00C83022"/>
    <w:pPr>
      <w:spacing w:after="0"/>
      <w:contextualSpacing/>
    </w:pPr>
  </w:style>
  <w:style w:type="paragraph" w:styleId="Date">
    <w:name w:val="Date"/>
    <w:basedOn w:val="Normal"/>
    <w:link w:val="DateChar"/>
    <w:uiPriority w:val="2"/>
    <w:unhideWhenUsed/>
    <w:qFormat/>
    <w:rsid w:val="00E027D4"/>
    <w:pPr>
      <w:spacing w:after="40"/>
      <w:jc w:val="right"/>
    </w:pPr>
    <w:rPr>
      <w:b/>
      <w:color w:val="6CA800" w:themeColor="accent1"/>
      <w:sz w:val="32"/>
    </w:rPr>
  </w:style>
  <w:style w:type="character" w:customStyle="1" w:styleId="DateChar">
    <w:name w:val="Date Char"/>
    <w:basedOn w:val="DefaultParagraphFont"/>
    <w:link w:val="Date"/>
    <w:uiPriority w:val="2"/>
    <w:rsid w:val="00C83022"/>
    <w:rPr>
      <w:b/>
      <w:color w:val="6CA800" w:themeColor="accent1"/>
      <w:sz w:val="32"/>
    </w:rPr>
  </w:style>
  <w:style w:type="character" w:customStyle="1" w:styleId="Heading1Char">
    <w:name w:val="Heading 1 Char"/>
    <w:basedOn w:val="DefaultParagraphFont"/>
    <w:link w:val="Heading1"/>
    <w:uiPriority w:val="9"/>
    <w:rsid w:val="00E027D4"/>
    <w:rPr>
      <w:rFonts w:asciiTheme="majorHAnsi" w:eastAsiaTheme="majorEastAsia" w:hAnsiTheme="majorHAnsi" w:cstheme="majorBidi"/>
      <w:b/>
      <w:color w:val="6CA800" w:themeColor="accent1"/>
      <w:sz w:val="34"/>
      <w:szCs w:val="32"/>
      <w:lang w:eastAsia="ja-JP"/>
    </w:rPr>
  </w:style>
  <w:style w:type="character" w:customStyle="1" w:styleId="Heading2Char">
    <w:name w:val="Heading 2 Char"/>
    <w:basedOn w:val="DefaultParagraphFont"/>
    <w:link w:val="Heading2"/>
    <w:uiPriority w:val="9"/>
    <w:rsid w:val="00E027D4"/>
    <w:rPr>
      <w:rFonts w:asciiTheme="majorHAnsi" w:eastAsiaTheme="majorEastAsia" w:hAnsiTheme="majorHAnsi" w:cstheme="majorBidi"/>
      <w:b/>
      <w:color w:val="323948" w:themeColor="text2" w:themeTint="E6"/>
      <w:sz w:val="24"/>
      <w:szCs w:val="26"/>
      <w:lang w:eastAsia="ja-JP"/>
    </w:rPr>
  </w:style>
  <w:style w:type="paragraph" w:styleId="Quote">
    <w:name w:val="Quote"/>
    <w:basedOn w:val="Normal"/>
    <w:link w:val="QuoteChar"/>
    <w:uiPriority w:val="4"/>
    <w:qFormat/>
    <w:rsid w:val="00E027D4"/>
    <w:pPr>
      <w:pBdr>
        <w:top w:val="single" w:sz="8" w:space="10" w:color="auto"/>
        <w:bottom w:val="single" w:sz="8" w:space="10" w:color="auto"/>
      </w:pBdr>
      <w:spacing w:after="240" w:line="312" w:lineRule="auto"/>
      <w:jc w:val="right"/>
    </w:pPr>
    <w:rPr>
      <w:i/>
      <w:iCs/>
      <w:sz w:val="28"/>
    </w:rPr>
  </w:style>
  <w:style w:type="character" w:customStyle="1" w:styleId="QuoteChar">
    <w:name w:val="Quote Char"/>
    <w:basedOn w:val="DefaultParagraphFont"/>
    <w:link w:val="Quote"/>
    <w:uiPriority w:val="4"/>
    <w:rsid w:val="00C83022"/>
    <w:rPr>
      <w:i/>
      <w:iCs/>
      <w:sz w:val="28"/>
    </w:rPr>
  </w:style>
  <w:style w:type="paragraph" w:customStyle="1" w:styleId="Recipient">
    <w:name w:val="Recipient"/>
    <w:basedOn w:val="Normal"/>
    <w:next w:val="ContactInfo"/>
    <w:uiPriority w:val="12"/>
    <w:qFormat/>
    <w:rsid w:val="00E21B37"/>
    <w:pPr>
      <w:spacing w:before="2800" w:after="0"/>
      <w:contextualSpacing/>
    </w:pPr>
    <w:rPr>
      <w:b/>
    </w:rPr>
  </w:style>
  <w:style w:type="paragraph" w:styleId="Subtitle">
    <w:name w:val="Subtitle"/>
    <w:basedOn w:val="Normal"/>
    <w:link w:val="SubtitleChar"/>
    <w:uiPriority w:val="1"/>
    <w:qFormat/>
    <w:rsid w:val="00E027D4"/>
    <w:pPr>
      <w:numPr>
        <w:ilvl w:val="1"/>
      </w:numPr>
      <w:spacing w:after="0"/>
      <w:jc w:val="right"/>
    </w:pPr>
    <w:rPr>
      <w:rFonts w:eastAsiaTheme="minorEastAsia"/>
      <w:sz w:val="32"/>
    </w:rPr>
  </w:style>
  <w:style w:type="character" w:customStyle="1" w:styleId="SubtitleChar">
    <w:name w:val="Subtitle Char"/>
    <w:basedOn w:val="DefaultParagraphFont"/>
    <w:link w:val="Subtitle"/>
    <w:uiPriority w:val="1"/>
    <w:rsid w:val="00C83022"/>
    <w:rPr>
      <w:rFonts w:eastAsiaTheme="minorEastAsia"/>
      <w:sz w:val="32"/>
    </w:rPr>
  </w:style>
  <w:style w:type="paragraph" w:styleId="Title">
    <w:name w:val="Title"/>
    <w:basedOn w:val="Normal"/>
    <w:link w:val="TitleChar"/>
    <w:uiPriority w:val="3"/>
    <w:qFormat/>
    <w:rsid w:val="00E027D4"/>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leChar">
    <w:name w:val="Title Char"/>
    <w:basedOn w:val="DefaultParagraphFont"/>
    <w:link w:val="Title"/>
    <w:uiPriority w:val="3"/>
    <w:rsid w:val="00C83022"/>
    <w:rPr>
      <w:rFonts w:asciiTheme="majorHAnsi" w:eastAsiaTheme="majorEastAsia" w:hAnsiTheme="majorHAnsi" w:cstheme="majorBidi"/>
      <w:color w:val="FFFFFF" w:themeColor="background1"/>
      <w:kern w:val="28"/>
      <w:sz w:val="78"/>
      <w:szCs w:val="56"/>
    </w:rPr>
  </w:style>
  <w:style w:type="paragraph" w:styleId="Header">
    <w:name w:val="header"/>
    <w:basedOn w:val="Normal"/>
    <w:link w:val="HeaderChar"/>
    <w:uiPriority w:val="99"/>
    <w:unhideWhenUsed/>
    <w:rsid w:val="00045242"/>
    <w:pPr>
      <w:spacing w:after="0" w:line="240" w:lineRule="auto"/>
      <w:jc w:val="right"/>
    </w:pPr>
  </w:style>
  <w:style w:type="character" w:customStyle="1" w:styleId="HeaderChar">
    <w:name w:val="Header Char"/>
    <w:basedOn w:val="DefaultParagraphFont"/>
    <w:link w:val="Header"/>
    <w:uiPriority w:val="99"/>
    <w:rsid w:val="00045242"/>
  </w:style>
  <w:style w:type="paragraph" w:styleId="Footer">
    <w:name w:val="footer"/>
    <w:basedOn w:val="Normal"/>
    <w:link w:val="FooterChar"/>
    <w:uiPriority w:val="99"/>
    <w:unhideWhenUsed/>
    <w:rsid w:val="00BD57AF"/>
    <w:pPr>
      <w:spacing w:after="0" w:line="240" w:lineRule="auto"/>
    </w:pPr>
  </w:style>
  <w:style w:type="character" w:customStyle="1" w:styleId="FooterChar">
    <w:name w:val="Footer Char"/>
    <w:basedOn w:val="DefaultParagraphFont"/>
    <w:link w:val="Footer"/>
    <w:uiPriority w:val="99"/>
    <w:rsid w:val="00BD57AF"/>
  </w:style>
  <w:style w:type="paragraph" w:styleId="NoSpacing">
    <w:name w:val="No Spacing"/>
    <w:uiPriority w:val="98"/>
    <w:qFormat/>
    <w:rsid w:val="009332B2"/>
    <w:pPr>
      <w:spacing w:after="0" w:line="240" w:lineRule="auto"/>
    </w:pPr>
  </w:style>
  <w:style w:type="character" w:styleId="PlaceholderText">
    <w:name w:val="Placeholder Text"/>
    <w:basedOn w:val="DefaultParagraphFont"/>
    <w:uiPriority w:val="99"/>
    <w:semiHidden/>
    <w:rsid w:val="009332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7b9E0A74B2-A843-3E49-AF37-58B22AA1C160%7dtf50002064.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7F3CA11C86B7744923F181FF51AF6D0"/>
        <w:category>
          <w:name w:val="General"/>
          <w:gallery w:val="placeholder"/>
        </w:category>
        <w:types>
          <w:type w:val="bbPlcHdr"/>
        </w:types>
        <w:behaviors>
          <w:behavior w:val="content"/>
        </w:behaviors>
        <w:guid w:val="{827A423E-0322-1847-AD6F-DB10C5068437}"/>
      </w:docPartPr>
      <w:docPartBody>
        <w:p w:rsidR="00320B81">
          <w:pPr>
            <w:pStyle w:val="87F3CA11C86B7744923F181FF51AF6D0"/>
          </w:pPr>
          <w:r w:rsidRPr="00F61E4F">
            <w:t>Street Address</w:t>
          </w:r>
        </w:p>
      </w:docPartBody>
    </w:docPart>
    <w:docPart>
      <w:docPartPr>
        <w:name w:val="8BACC440EFB57F4B8B79F4222196F0F0"/>
        <w:category>
          <w:name w:val="General"/>
          <w:gallery w:val="placeholder"/>
        </w:category>
        <w:types>
          <w:type w:val="bbPlcHdr"/>
        </w:types>
        <w:behaviors>
          <w:behavior w:val="content"/>
        </w:behaviors>
        <w:guid w:val="{5B5233F5-7FB0-A04F-9E9E-08B342289DD4}"/>
      </w:docPartPr>
      <w:docPartBody>
        <w:p w:rsidR="00320B81">
          <w:pPr>
            <w:pStyle w:val="8BACC440EFB57F4B8B79F4222196F0F0"/>
          </w:pPr>
          <w:r w:rsidRPr="00F61E4F">
            <w:t>City, ST ZIP</w:t>
          </w:r>
        </w:p>
      </w:docPartBody>
    </w:docPart>
    <w:docPart>
      <w:docPartPr>
        <w:name w:val="AC279BF8BEFC304AACA2BF26587252E9"/>
        <w:category>
          <w:name w:val="General"/>
          <w:gallery w:val="placeholder"/>
        </w:category>
        <w:types>
          <w:type w:val="bbPlcHdr"/>
        </w:types>
        <w:behaviors>
          <w:behavior w:val="content"/>
        </w:behaviors>
        <w:guid w:val="{C9716161-81DC-A045-AF94-332433E9B959}"/>
      </w:docPartPr>
      <w:docPartBody>
        <w:p w:rsidR="00320B81">
          <w:pPr>
            <w:pStyle w:val="AC279BF8BEFC304AACA2BF26587252E9"/>
          </w:pPr>
          <w:r w:rsidRPr="00F61E4F">
            <w:t>Telephone</w:t>
          </w:r>
        </w:p>
      </w:docPartBody>
    </w:docPart>
    <w:docPart>
      <w:docPartPr>
        <w:name w:val="1A4D41B42F21024897F074ABE7DF5DE8"/>
        <w:category>
          <w:name w:val="General"/>
          <w:gallery w:val="placeholder"/>
        </w:category>
        <w:types>
          <w:type w:val="bbPlcHdr"/>
        </w:types>
        <w:behaviors>
          <w:behavior w:val="content"/>
        </w:behaviors>
        <w:guid w:val="{31443BA7-797C-1842-BC8E-4270B6849504}"/>
      </w:docPartPr>
      <w:docPartBody>
        <w:p w:rsidR="00320B81">
          <w:pPr>
            <w:pStyle w:val="1A4D41B42F21024897F074ABE7DF5DE8"/>
          </w:pPr>
          <w:r w:rsidRPr="00F61E4F">
            <w:t>Email</w:t>
          </w:r>
        </w:p>
      </w:docPartBody>
    </w:docPart>
    <w:docPart>
      <w:docPartPr>
        <w:name w:val="D809B9762E8A234CAA2E61CD62387ADC"/>
        <w:category>
          <w:name w:val="General"/>
          <w:gallery w:val="placeholder"/>
        </w:category>
        <w:types>
          <w:type w:val="bbPlcHdr"/>
        </w:types>
        <w:behaviors>
          <w:behavior w:val="content"/>
        </w:behaviors>
        <w:guid w:val="{5B025552-4DDA-4F4F-ACAC-D6CE50CB1DC1}"/>
      </w:docPartPr>
      <w:docPartBody>
        <w:p w:rsidR="00320B81">
          <w:pPr>
            <w:pStyle w:val="D809B9762E8A234CAA2E61CD62387ADC"/>
          </w:pPr>
          <w:r w:rsidRPr="00F61E4F">
            <w:t>Street Address</w:t>
          </w:r>
        </w:p>
      </w:docPartBody>
    </w:docPart>
    <w:docPart>
      <w:docPartPr>
        <w:name w:val="F6FD46C014CB0E439CB88DC8FDF430E3"/>
        <w:category>
          <w:name w:val="General"/>
          <w:gallery w:val="placeholder"/>
        </w:category>
        <w:types>
          <w:type w:val="bbPlcHdr"/>
        </w:types>
        <w:behaviors>
          <w:behavior w:val="content"/>
        </w:behaviors>
        <w:guid w:val="{3CBA6C02-854E-344B-A036-E7B1BCFDAA61}"/>
      </w:docPartPr>
      <w:docPartBody>
        <w:p w:rsidR="00000000" w:rsidP="00320B81">
          <w:pPr>
            <w:pStyle w:val="F6FD46C014CB0E439CB88DC8FDF430E3"/>
          </w:pPr>
          <w:r w:rsidRPr="00F61E4F">
            <w:t>City, ST ZIP</w:t>
          </w:r>
          <w:r>
            <w:t xml:space="preserve">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81"/>
    <w:rsid w:val="00320B81"/>
    <w:rsid w:val="004243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FD46C014CB0E439CB88DC8FDF430E3">
    <w:name w:val="F6FD46C014CB0E439CB88DC8FDF430E3"/>
    <w:rsid w:val="00320B81"/>
  </w:style>
  <w:style w:type="paragraph" w:customStyle="1" w:styleId="026B80D7AB3CC24690E4E838CC8DEE97">
    <w:name w:val="026B80D7AB3CC24690E4E838CC8DEE97"/>
  </w:style>
  <w:style w:type="paragraph" w:customStyle="1" w:styleId="2C638AA9FB9A5D4A9F2900BA14978734">
    <w:name w:val="2C638AA9FB9A5D4A9F2900BA14978734"/>
  </w:style>
  <w:style w:type="paragraph" w:customStyle="1" w:styleId="A1194813E6E01B46B35035E42DCD6C7E">
    <w:name w:val="A1194813E6E01B46B35035E42DCD6C7E"/>
  </w:style>
  <w:style w:type="paragraph" w:customStyle="1" w:styleId="7C3D0E1A58898C46A7353FA4B525196B">
    <w:name w:val="7C3D0E1A58898C46A7353FA4B525196B"/>
  </w:style>
  <w:style w:type="paragraph" w:customStyle="1" w:styleId="AFB9F5DB2509BE42AF80FE01CABD4C2C">
    <w:name w:val="AFB9F5DB2509BE42AF80FE01CABD4C2C"/>
  </w:style>
  <w:style w:type="paragraph" w:customStyle="1" w:styleId="8FEBA3354A0373439EE8DD63DCBDD698">
    <w:name w:val="8FEBA3354A0373439EE8DD63DCBDD698"/>
  </w:style>
  <w:style w:type="paragraph" w:customStyle="1" w:styleId="B642E15C7802454590782CC08C977C45">
    <w:name w:val="B642E15C7802454590782CC08C977C45"/>
  </w:style>
  <w:style w:type="paragraph" w:customStyle="1" w:styleId="C26FDEAA6E7F9E4BB7A196DCF7262CD7">
    <w:name w:val="C26FDEAA6E7F9E4BB7A196DCF7262CD7"/>
  </w:style>
  <w:style w:type="paragraph" w:customStyle="1" w:styleId="64A4135ED5A5ED4EA41A70485C0F1064">
    <w:name w:val="64A4135ED5A5ED4EA41A70485C0F1064"/>
  </w:style>
  <w:style w:type="paragraph" w:customStyle="1" w:styleId="ECE12EC810BADD45886EE4703C6C6EE7">
    <w:name w:val="ECE12EC810BADD45886EE4703C6C6EE7"/>
  </w:style>
  <w:style w:type="paragraph" w:customStyle="1" w:styleId="87F3CA11C86B7744923F181FF51AF6D0">
    <w:name w:val="87F3CA11C86B7744923F181FF51AF6D0"/>
  </w:style>
  <w:style w:type="paragraph" w:customStyle="1" w:styleId="8BACC440EFB57F4B8B79F4222196F0F0">
    <w:name w:val="8BACC440EFB57F4B8B79F4222196F0F0"/>
  </w:style>
  <w:style w:type="paragraph" w:customStyle="1" w:styleId="AC279BF8BEFC304AACA2BF26587252E9">
    <w:name w:val="AC279BF8BEFC304AACA2BF26587252E9"/>
  </w:style>
  <w:style w:type="paragraph" w:customStyle="1" w:styleId="1A4D41B42F21024897F074ABE7DF5DE8">
    <w:name w:val="1A4D41B42F21024897F074ABE7DF5DE8"/>
  </w:style>
  <w:style w:type="paragraph" w:customStyle="1" w:styleId="CDB340F6A9BF6748B278FCF3E678BBE3">
    <w:name w:val="CDB340F6A9BF6748B278FCF3E678BBE3"/>
  </w:style>
  <w:style w:type="paragraph" w:customStyle="1" w:styleId="D809B9762E8A234CAA2E61CD62387ADC">
    <w:name w:val="D809B9762E8A234CAA2E61CD62387ADC"/>
  </w:style>
  <w:style w:type="paragraph" w:customStyle="1" w:styleId="A75A8AFB0DC3E646885AFFB1679F3A56">
    <w:name w:val="A75A8AFB0DC3E646885AFFB1679F3A56"/>
  </w:style>
  <w:style w:type="paragraph" w:customStyle="1" w:styleId="462910DC502F0D419758EE6F3149C011">
    <w:name w:val="462910DC502F0D419758EE6F3149C011"/>
  </w:style>
  <w:style w:type="paragraph" w:customStyle="1" w:styleId="8DD19DFBBEF0404F930834217E9559FD">
    <w:name w:val="8DD19DFBBEF0404F930834217E9559FD"/>
  </w:style>
  <w:style w:type="paragraph" w:customStyle="1" w:styleId="A86EFAC686E99140966AD69F4661867E">
    <w:name w:val="A86EFAC686E99140966AD69F466186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eme1">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verPageProperties xmlns="http://schemas.microsoft.com/office/2006/coverPageProps">
  <PublishDate/>
  <Abstract/>
  <CompanyAddress>Lakeview street
Philadelphia,
Pennsylvania, US.</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%7b9E0A74B2-A843-3E49-AF37-58B22AA1C160%7dtf50002064.dotx</Template>
  <TotalTime>10</TotalTime>
  <Pages>2</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Singi</dc:creator>
  <cp:lastModifiedBy>Henry Singi</cp:lastModifiedBy>
  <cp:revision>9</cp:revision>
  <dcterms:created xsi:type="dcterms:W3CDTF">2021-09-21T00:32:00Z</dcterms:created>
  <dcterms:modified xsi:type="dcterms:W3CDTF">2021-09-21T00:40:00Z</dcterms:modified>
</cp:coreProperties>
</file>